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46E" w:rsidRDefault="00F6246E" w:rsidP="00784F33">
      <w:pPr>
        <w:rPr>
          <w:b/>
        </w:rPr>
      </w:pPr>
      <w:r>
        <w:rPr>
          <w:b/>
        </w:rPr>
        <w:t>ROMÂNIA                                                                                                            APROBAT</w:t>
      </w:r>
    </w:p>
    <w:p w:rsidR="00F6246E" w:rsidRDefault="00F6246E" w:rsidP="00784F33">
      <w:pPr>
        <w:rPr>
          <w:b/>
        </w:rPr>
      </w:pPr>
      <w:r>
        <w:rPr>
          <w:b/>
        </w:rPr>
        <w:t>MUNICIPIUL TIMIŞOARA                                                                                PRIMAR</w:t>
      </w:r>
    </w:p>
    <w:p w:rsidR="00F6246E" w:rsidRDefault="00F6246E" w:rsidP="00784F33">
      <w:pPr>
        <w:rPr>
          <w:b/>
        </w:rPr>
      </w:pPr>
      <w:r>
        <w:rPr>
          <w:b/>
        </w:rPr>
        <w:t>DIRECŢIA TEHNICĂ                                                                                  NICOLAE ROBU</w:t>
      </w:r>
    </w:p>
    <w:p w:rsidR="00F6246E" w:rsidRDefault="00F6246E" w:rsidP="00784F33">
      <w:pPr>
        <w:rPr>
          <w:b/>
        </w:rPr>
      </w:pPr>
      <w:r>
        <w:rPr>
          <w:b/>
        </w:rPr>
        <w:t>SERVICIUL ENERGETIC ŞI MONITORIZAREA SERVICIILOR</w:t>
      </w:r>
    </w:p>
    <w:p w:rsidR="00F6246E" w:rsidRDefault="00F6246E" w:rsidP="00784F33">
      <w:pPr>
        <w:rPr>
          <w:b/>
        </w:rPr>
      </w:pPr>
      <w:r>
        <w:rPr>
          <w:b/>
        </w:rPr>
        <w:t>DE UTILITĂŢI PUBLICE</w:t>
      </w:r>
    </w:p>
    <w:p w:rsidR="00F6246E" w:rsidRPr="009F5EAB" w:rsidRDefault="00F6246E" w:rsidP="00784F33">
      <w:pPr>
        <w:rPr>
          <w:b/>
        </w:rPr>
      </w:pPr>
      <w:r w:rsidRPr="009F5EAB">
        <w:rPr>
          <w:b/>
        </w:rPr>
        <w:t xml:space="preserve">COMPARTIMENTUL </w:t>
      </w:r>
      <w:r>
        <w:rPr>
          <w:b/>
        </w:rPr>
        <w:t>REABILITARE TERMICĂ</w:t>
      </w:r>
      <w:r w:rsidRPr="009F5EAB">
        <w:rPr>
          <w:b/>
        </w:rPr>
        <w:t xml:space="preserve"> CLĂDIRI</w:t>
      </w:r>
    </w:p>
    <w:p w:rsidR="00F6246E" w:rsidRDefault="00F6246E" w:rsidP="00784F33">
      <w:pPr>
        <w:pBdr>
          <w:bottom w:val="single" w:sz="6" w:space="1" w:color="auto"/>
        </w:pBdr>
      </w:pPr>
      <w:r w:rsidRPr="00626849">
        <w:t>Nr. SC201</w:t>
      </w:r>
      <w:r>
        <w:t>3</w:t>
      </w:r>
      <w:r w:rsidRPr="00626849">
        <w:t>-</w:t>
      </w:r>
      <w:r>
        <w:t>979 /15.01.2013</w:t>
      </w:r>
    </w:p>
    <w:p w:rsidR="00F6246E" w:rsidRDefault="00F6246E" w:rsidP="00784F33">
      <w:pPr>
        <w:ind w:firstLine="720"/>
        <w:jc w:val="center"/>
        <w:rPr>
          <w:b/>
          <w:sz w:val="28"/>
          <w:szCs w:val="28"/>
        </w:rPr>
      </w:pPr>
    </w:p>
    <w:p w:rsidR="00F6246E" w:rsidRDefault="00F6246E" w:rsidP="00784F33">
      <w:pPr>
        <w:ind w:firstLine="720"/>
        <w:jc w:val="center"/>
        <w:rPr>
          <w:b/>
          <w:sz w:val="28"/>
          <w:szCs w:val="28"/>
        </w:rPr>
      </w:pPr>
    </w:p>
    <w:p w:rsidR="00F6246E" w:rsidRDefault="00F6246E" w:rsidP="00784F33">
      <w:pPr>
        <w:ind w:left="3528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>REFERAT</w:t>
      </w:r>
    </w:p>
    <w:p w:rsidR="00F6246E" w:rsidRDefault="00F6246E" w:rsidP="00784F33">
      <w:pPr>
        <w:jc w:val="center"/>
        <w:rPr>
          <w:b/>
          <w:i/>
          <w:sz w:val="28"/>
          <w:szCs w:val="28"/>
        </w:rPr>
      </w:pPr>
      <w:r>
        <w:rPr>
          <w:b/>
        </w:rPr>
        <w:t xml:space="preserve">privind </w:t>
      </w:r>
      <w:r>
        <w:rPr>
          <w:b/>
          <w:bCs/>
          <w:color w:val="000000"/>
          <w:lang w:eastAsia="en-US"/>
        </w:rPr>
        <w:t>aprobarea indicatorilor tehnico-economici pentru obiectivul de investiţii “Reabilitare termică imobil Calea Sever Bocu, bl. B56”</w:t>
      </w:r>
    </w:p>
    <w:p w:rsidR="00F6246E" w:rsidRDefault="00F6246E" w:rsidP="00784F33">
      <w:pPr>
        <w:ind w:firstLine="720"/>
        <w:rPr>
          <w:b/>
          <w:i/>
          <w:sz w:val="28"/>
          <w:szCs w:val="28"/>
        </w:rPr>
      </w:pPr>
    </w:p>
    <w:p w:rsidR="00F6246E" w:rsidRDefault="00F6246E" w:rsidP="00784F33">
      <w:pPr>
        <w:ind w:firstLine="708"/>
        <w:jc w:val="both"/>
        <w:rPr>
          <w:rStyle w:val="hps"/>
        </w:rPr>
      </w:pPr>
    </w:p>
    <w:p w:rsidR="00F6246E" w:rsidRDefault="00F6246E" w:rsidP="007C5381">
      <w:pPr>
        <w:jc w:val="both"/>
        <w:rPr>
          <w:b/>
          <w:i/>
          <w:sz w:val="28"/>
          <w:szCs w:val="28"/>
        </w:rPr>
      </w:pPr>
      <w:r>
        <w:tab/>
        <w:t xml:space="preserve">În vederea depunerii proiectelor finanţate în cadrul Programului Operaţional Regional 2007-2013, Axa prioritară 1 „Sprijinirea dezvoltării durabile a oraşelor – poli urbani de creştere”, Domeniul major de intervenţie </w:t>
      </w:r>
      <w:r>
        <w:rPr>
          <w:b/>
        </w:rPr>
        <w:t>1.2.</w:t>
      </w:r>
      <w:r>
        <w:t xml:space="preserve"> </w:t>
      </w:r>
      <w:r>
        <w:rPr>
          <w:b/>
        </w:rPr>
        <w:t>„</w:t>
      </w:r>
      <w:r>
        <w:rPr>
          <w:b/>
          <w:i/>
          <w:iCs/>
        </w:rPr>
        <w:t>Sprijinirea investiţiilor în eficienţa energetică a blocurilor de locuinţe”,</w:t>
      </w:r>
      <w:r>
        <w:t xml:space="preserve"> termenul limită fiind 30 mai 2013, </w:t>
      </w:r>
      <w:r w:rsidRPr="007C5381">
        <w:rPr>
          <w:b/>
        </w:rPr>
        <w:t xml:space="preserve">propunem aprobarea </w:t>
      </w:r>
      <w:r w:rsidRPr="007C5381">
        <w:rPr>
          <w:b/>
          <w:bCs/>
          <w:color w:val="000000"/>
          <w:lang w:eastAsia="en-US"/>
        </w:rPr>
        <w:t>indicatorilor tehnico-economici</w:t>
      </w:r>
      <w:r>
        <w:rPr>
          <w:bCs/>
          <w:color w:val="000000"/>
          <w:lang w:eastAsia="en-US"/>
        </w:rPr>
        <w:t xml:space="preserve"> </w:t>
      </w:r>
      <w:r>
        <w:rPr>
          <w:b/>
          <w:bCs/>
          <w:color w:val="000000"/>
          <w:lang w:eastAsia="en-US"/>
        </w:rPr>
        <w:t>pentru obiectivul de investiţii “ Reabilitare termică imobil Calea Sever Bocu, bl.B56”.</w:t>
      </w:r>
    </w:p>
    <w:p w:rsidR="00F6246E" w:rsidRDefault="00F6246E" w:rsidP="007C5381">
      <w:pPr>
        <w:ind w:firstLine="708"/>
        <w:jc w:val="both"/>
        <w:rPr>
          <w:color w:val="000000"/>
        </w:rPr>
      </w:pPr>
      <w:r>
        <w:rPr>
          <w:color w:val="000000"/>
        </w:rPr>
        <w:t xml:space="preserve">Valoarea totală estimată a investiţiei este de </w:t>
      </w:r>
      <w:r w:rsidRPr="00282FD7">
        <w:rPr>
          <w:b/>
          <w:color w:val="000000"/>
        </w:rPr>
        <w:t>482.880 lei  (inclusiv TVA)</w:t>
      </w:r>
      <w:r>
        <w:rPr>
          <w:color w:val="000000"/>
        </w:rPr>
        <w:t xml:space="preserve">, din care </w:t>
      </w:r>
      <w:r w:rsidRPr="00282FD7">
        <w:rPr>
          <w:b/>
          <w:color w:val="000000"/>
        </w:rPr>
        <w:t>C+M</w:t>
      </w:r>
      <w:r>
        <w:rPr>
          <w:color w:val="000000"/>
        </w:rPr>
        <w:t xml:space="preserve"> este de  </w:t>
      </w:r>
      <w:r w:rsidRPr="00282FD7">
        <w:rPr>
          <w:b/>
          <w:color w:val="000000"/>
        </w:rPr>
        <w:t>421.316 lei (inclusiv TVA).</w:t>
      </w:r>
    </w:p>
    <w:p w:rsidR="00F6246E" w:rsidRDefault="00F6246E" w:rsidP="007C5381">
      <w:pPr>
        <w:ind w:firstLine="708"/>
        <w:jc w:val="both"/>
      </w:pPr>
    </w:p>
    <w:p w:rsidR="00F6246E" w:rsidRDefault="00F6246E" w:rsidP="00784F33">
      <w:pPr>
        <w:ind w:firstLine="708"/>
        <w:jc w:val="both"/>
      </w:pPr>
    </w:p>
    <w:p w:rsidR="00F6246E" w:rsidRDefault="00F6246E" w:rsidP="00784F33">
      <w:pPr>
        <w:tabs>
          <w:tab w:val="left" w:pos="720"/>
        </w:tabs>
        <w:jc w:val="both"/>
        <w:rPr>
          <w:b/>
        </w:rPr>
      </w:pPr>
      <w:r>
        <w:tab/>
        <w:t xml:space="preserve"> </w:t>
      </w:r>
    </w:p>
    <w:p w:rsidR="00F6246E" w:rsidRDefault="00F6246E" w:rsidP="00784F33">
      <w:pPr>
        <w:tabs>
          <w:tab w:val="left" w:pos="720"/>
        </w:tabs>
        <w:jc w:val="center"/>
        <w:rPr>
          <w:b/>
        </w:rPr>
      </w:pPr>
      <w:r>
        <w:rPr>
          <w:b/>
        </w:rPr>
        <w:t>VICEPRIMAR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  <w:r>
        <w:rPr>
          <w:b/>
        </w:rPr>
        <w:t>DIRECTOR DIRECŢIA ECONOMICĂ                 DIRECTOR DIRECŢIA TEHNICĂ</w:t>
      </w: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SMARANDA HARACICU                                               CULIŢĂ CHIŞ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  ŞEF SERVICIU                                                                 CONSILIER</w:t>
      </w: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IOAN ZUBAŞCU                                                      LĂCRĂMIOARA PLETEA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  <w:r>
        <w:rPr>
          <w:b/>
        </w:rPr>
        <w:t xml:space="preserve">                            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SERVICIUL JURIDIC</w:t>
      </w: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784F33">
      <w:pPr>
        <w:ind w:firstLine="720"/>
        <w:rPr>
          <w:b/>
        </w:rPr>
      </w:pPr>
    </w:p>
    <w:p w:rsidR="00F6246E" w:rsidRDefault="00F6246E" w:rsidP="000B2541">
      <w:pPr>
        <w:rPr>
          <w:b/>
        </w:rPr>
      </w:pPr>
    </w:p>
    <w:p w:rsidR="00F6246E" w:rsidRDefault="00F6246E" w:rsidP="00784F33">
      <w:pPr>
        <w:rPr>
          <w:sz w:val="16"/>
          <w:szCs w:val="16"/>
        </w:rPr>
      </w:pPr>
      <w:r>
        <w:rPr>
          <w:sz w:val="16"/>
          <w:szCs w:val="16"/>
        </w:rPr>
        <w:t>Red/Dac P.L.</w:t>
      </w:r>
    </w:p>
    <w:p w:rsidR="00F6246E" w:rsidRPr="000B2541" w:rsidRDefault="00F6246E">
      <w:pPr>
        <w:rPr>
          <w:sz w:val="16"/>
          <w:szCs w:val="16"/>
        </w:rPr>
      </w:pPr>
      <w:r>
        <w:rPr>
          <w:sz w:val="16"/>
          <w:szCs w:val="16"/>
        </w:rPr>
        <w:t>Ex.1</w:t>
      </w:r>
    </w:p>
    <w:sectPr w:rsidR="00F6246E" w:rsidRPr="000B2541" w:rsidSect="000B2541">
      <w:pgSz w:w="11906" w:h="16838"/>
      <w:pgMar w:top="1417" w:right="1133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F33"/>
    <w:rsid w:val="00014B01"/>
    <w:rsid w:val="00016565"/>
    <w:rsid w:val="000545B0"/>
    <w:rsid w:val="000B2541"/>
    <w:rsid w:val="000E686A"/>
    <w:rsid w:val="001232A1"/>
    <w:rsid w:val="00147942"/>
    <w:rsid w:val="001C3A2D"/>
    <w:rsid w:val="001D7FD7"/>
    <w:rsid w:val="001F73BB"/>
    <w:rsid w:val="00282FD7"/>
    <w:rsid w:val="00292D2E"/>
    <w:rsid w:val="003C4DB9"/>
    <w:rsid w:val="00411992"/>
    <w:rsid w:val="004172FB"/>
    <w:rsid w:val="00446917"/>
    <w:rsid w:val="00487071"/>
    <w:rsid w:val="004D1142"/>
    <w:rsid w:val="00502CA3"/>
    <w:rsid w:val="0055091B"/>
    <w:rsid w:val="005943B2"/>
    <w:rsid w:val="005B4BEA"/>
    <w:rsid w:val="00626849"/>
    <w:rsid w:val="006D3F41"/>
    <w:rsid w:val="00751EB8"/>
    <w:rsid w:val="00784F33"/>
    <w:rsid w:val="007C5381"/>
    <w:rsid w:val="007D0E40"/>
    <w:rsid w:val="00854CBE"/>
    <w:rsid w:val="00883A0A"/>
    <w:rsid w:val="008C3721"/>
    <w:rsid w:val="008D285D"/>
    <w:rsid w:val="00935260"/>
    <w:rsid w:val="00956F7F"/>
    <w:rsid w:val="009F5EAB"/>
    <w:rsid w:val="00A11651"/>
    <w:rsid w:val="00A25A1B"/>
    <w:rsid w:val="00B14BE9"/>
    <w:rsid w:val="00B770CD"/>
    <w:rsid w:val="00BA031E"/>
    <w:rsid w:val="00BB1672"/>
    <w:rsid w:val="00C215D0"/>
    <w:rsid w:val="00C27789"/>
    <w:rsid w:val="00C71392"/>
    <w:rsid w:val="00CA2273"/>
    <w:rsid w:val="00CC437C"/>
    <w:rsid w:val="00D02F06"/>
    <w:rsid w:val="00D46207"/>
    <w:rsid w:val="00D56711"/>
    <w:rsid w:val="00E100A9"/>
    <w:rsid w:val="00E12431"/>
    <w:rsid w:val="00E5124C"/>
    <w:rsid w:val="00EA2C79"/>
    <w:rsid w:val="00EA2E9B"/>
    <w:rsid w:val="00EA4E13"/>
    <w:rsid w:val="00EE5D64"/>
    <w:rsid w:val="00F6246E"/>
    <w:rsid w:val="00FC0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4F3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uiPriority w:val="99"/>
    <w:rsid w:val="00784F3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91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251</Words>
  <Characters>1437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                                                                                                           APROBAT</dc:title>
  <dc:subject/>
  <dc:creator>ageorgiu</dc:creator>
  <cp:keywords/>
  <dc:description/>
  <cp:lastModifiedBy>lpletea</cp:lastModifiedBy>
  <cp:revision>9</cp:revision>
  <dcterms:created xsi:type="dcterms:W3CDTF">2013-01-14T10:08:00Z</dcterms:created>
  <dcterms:modified xsi:type="dcterms:W3CDTF">2013-01-15T07:48:00Z</dcterms:modified>
</cp:coreProperties>
</file>