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697" w:rsidRDefault="00290697" w:rsidP="00784F33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290697" w:rsidRDefault="00290697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290697" w:rsidRDefault="00290697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290697" w:rsidRDefault="00290697" w:rsidP="00784F33">
      <w:pPr>
        <w:rPr>
          <w:b/>
        </w:rPr>
      </w:pPr>
      <w:r>
        <w:rPr>
          <w:b/>
        </w:rPr>
        <w:t>SERVICIUL ENERGETIC ŞI MONITORIZAREA SERVICIILOR</w:t>
      </w:r>
    </w:p>
    <w:p w:rsidR="00290697" w:rsidRDefault="00290697" w:rsidP="00784F33">
      <w:pPr>
        <w:rPr>
          <w:b/>
        </w:rPr>
      </w:pPr>
      <w:r>
        <w:rPr>
          <w:b/>
        </w:rPr>
        <w:t>DE UTILITĂŢI PUBLICE</w:t>
      </w:r>
    </w:p>
    <w:p w:rsidR="00290697" w:rsidRDefault="00290697" w:rsidP="00F81CA3">
      <w:pPr>
        <w:rPr>
          <w:b/>
        </w:rPr>
      </w:pPr>
      <w:r>
        <w:rPr>
          <w:b/>
        </w:rPr>
        <w:t>COMPARTIMENTUL REABILITARE TERMICĂ CLĂDIRI</w:t>
      </w:r>
    </w:p>
    <w:p w:rsidR="00290697" w:rsidRDefault="00290697" w:rsidP="00784F33">
      <w:pPr>
        <w:pBdr>
          <w:bottom w:val="single" w:sz="6" w:space="1" w:color="auto"/>
        </w:pBdr>
      </w:pPr>
      <w:r w:rsidRPr="00626849">
        <w:t>Nr. SC201</w:t>
      </w:r>
      <w:r>
        <w:t>3</w:t>
      </w:r>
      <w:r w:rsidRPr="00626849">
        <w:t>-</w:t>
      </w:r>
      <w:r>
        <w:t>978 /15.01.2013</w:t>
      </w:r>
    </w:p>
    <w:p w:rsidR="00290697" w:rsidRDefault="00290697" w:rsidP="00784F33">
      <w:pPr>
        <w:ind w:firstLine="720"/>
        <w:jc w:val="center"/>
        <w:rPr>
          <w:b/>
          <w:sz w:val="28"/>
          <w:szCs w:val="28"/>
        </w:rPr>
      </w:pPr>
    </w:p>
    <w:p w:rsidR="00290697" w:rsidRDefault="00290697" w:rsidP="00784F33">
      <w:pPr>
        <w:ind w:firstLine="720"/>
        <w:jc w:val="center"/>
        <w:rPr>
          <w:b/>
          <w:sz w:val="28"/>
          <w:szCs w:val="28"/>
        </w:rPr>
      </w:pPr>
    </w:p>
    <w:p w:rsidR="00290697" w:rsidRDefault="00290697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290697" w:rsidRDefault="00290697" w:rsidP="00784F33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b/>
          <w:bCs/>
          <w:color w:val="000000"/>
          <w:lang w:eastAsia="en-US"/>
        </w:rPr>
        <w:t>aprobarea indicatorilor tehnico-economici pentru obiectivul de investiţii “Reabilitare termică imobil Calea Sever Bocu, bl. B57”</w:t>
      </w:r>
    </w:p>
    <w:p w:rsidR="00290697" w:rsidRDefault="00290697" w:rsidP="00784F33">
      <w:pPr>
        <w:ind w:firstLine="720"/>
        <w:rPr>
          <w:b/>
          <w:i/>
          <w:sz w:val="28"/>
          <w:szCs w:val="28"/>
        </w:rPr>
      </w:pPr>
    </w:p>
    <w:p w:rsidR="00290697" w:rsidRDefault="00290697" w:rsidP="00784F33">
      <w:pPr>
        <w:ind w:firstLine="708"/>
        <w:jc w:val="both"/>
        <w:rPr>
          <w:rStyle w:val="hps"/>
        </w:rPr>
      </w:pPr>
    </w:p>
    <w:p w:rsidR="00290697" w:rsidRDefault="00290697" w:rsidP="007C5381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termenul limită fiind 30 mai 2013, </w:t>
      </w:r>
      <w:r w:rsidRPr="007C5381">
        <w:rPr>
          <w:b/>
        </w:rPr>
        <w:t xml:space="preserve">propunem aprobarea </w:t>
      </w:r>
      <w:r w:rsidRPr="007C5381">
        <w:rPr>
          <w:b/>
          <w:bCs/>
          <w:color w:val="000000"/>
          <w:lang w:eastAsia="en-US"/>
        </w:rPr>
        <w:t>indicatorilor tehnico-economici</w:t>
      </w:r>
      <w:r>
        <w:rPr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>pentru obiectivul de investiţii “ Reabilitare termică imobil Calea Sever Bocu, bl.B57”.</w:t>
      </w:r>
    </w:p>
    <w:p w:rsidR="00290697" w:rsidRDefault="00290697" w:rsidP="007C538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investiţiei este de </w:t>
      </w:r>
      <w:r w:rsidRPr="003B296B">
        <w:rPr>
          <w:b/>
          <w:color w:val="000000"/>
        </w:rPr>
        <w:t>512.204 lei (inclusiv TVA</w:t>
      </w:r>
      <w:r>
        <w:rPr>
          <w:color w:val="000000"/>
        </w:rPr>
        <w:t xml:space="preserve">), din care </w:t>
      </w:r>
      <w:r w:rsidRPr="003B296B">
        <w:rPr>
          <w:b/>
          <w:color w:val="000000"/>
        </w:rPr>
        <w:t>C+M</w:t>
      </w:r>
      <w:r>
        <w:rPr>
          <w:color w:val="000000"/>
        </w:rPr>
        <w:t xml:space="preserve"> este de </w:t>
      </w:r>
      <w:r w:rsidRPr="003B296B">
        <w:rPr>
          <w:b/>
          <w:color w:val="000000"/>
        </w:rPr>
        <w:t>446.506 lei (inclusiv TVA).</w:t>
      </w:r>
    </w:p>
    <w:p w:rsidR="00290697" w:rsidRDefault="00290697" w:rsidP="007C5381">
      <w:pPr>
        <w:ind w:firstLine="708"/>
        <w:jc w:val="both"/>
      </w:pPr>
    </w:p>
    <w:p w:rsidR="00290697" w:rsidRDefault="00290697" w:rsidP="00784F33">
      <w:pPr>
        <w:ind w:firstLine="708"/>
        <w:jc w:val="both"/>
      </w:pPr>
    </w:p>
    <w:p w:rsidR="00290697" w:rsidRDefault="00290697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290697" w:rsidRDefault="00290697" w:rsidP="00251673">
      <w:pPr>
        <w:ind w:firstLine="720"/>
        <w:jc w:val="center"/>
        <w:rPr>
          <w:b/>
        </w:rPr>
      </w:pPr>
      <w:r>
        <w:rPr>
          <w:b/>
        </w:rPr>
        <w:t>VICEPRIMAR</w:t>
      </w:r>
    </w:p>
    <w:p w:rsidR="00290697" w:rsidRDefault="00290697" w:rsidP="00251673">
      <w:pPr>
        <w:ind w:firstLine="720"/>
        <w:jc w:val="center"/>
        <w:rPr>
          <w:b/>
        </w:rPr>
      </w:pPr>
    </w:p>
    <w:p w:rsidR="00290697" w:rsidRDefault="00290697" w:rsidP="00251673">
      <w:pPr>
        <w:ind w:firstLine="720"/>
        <w:jc w:val="center"/>
        <w:rPr>
          <w:b/>
        </w:rPr>
      </w:pP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290697" w:rsidRDefault="00290697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290697" w:rsidRDefault="00290697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LĂCRĂMIOARA PLETEA</w:t>
      </w: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</w:p>
    <w:p w:rsidR="00290697" w:rsidRDefault="00290697" w:rsidP="00784F33">
      <w:pPr>
        <w:ind w:firstLine="720"/>
        <w:rPr>
          <w:b/>
        </w:rPr>
      </w:pPr>
    </w:p>
    <w:p w:rsidR="00290697" w:rsidRDefault="00290697" w:rsidP="000B2541">
      <w:pPr>
        <w:rPr>
          <w:b/>
        </w:rPr>
      </w:pPr>
    </w:p>
    <w:p w:rsidR="00290697" w:rsidRDefault="00290697" w:rsidP="00784F33">
      <w:pPr>
        <w:rPr>
          <w:sz w:val="16"/>
          <w:szCs w:val="16"/>
        </w:rPr>
      </w:pPr>
      <w:r>
        <w:rPr>
          <w:sz w:val="16"/>
          <w:szCs w:val="16"/>
        </w:rPr>
        <w:t>Red/Dac P.L.</w:t>
      </w:r>
    </w:p>
    <w:p w:rsidR="00290697" w:rsidRPr="000B2541" w:rsidRDefault="00290697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290697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F33"/>
    <w:rsid w:val="00014B01"/>
    <w:rsid w:val="000545B0"/>
    <w:rsid w:val="000573E1"/>
    <w:rsid w:val="00080D0B"/>
    <w:rsid w:val="00093D7E"/>
    <w:rsid w:val="000A519D"/>
    <w:rsid w:val="000B2541"/>
    <w:rsid w:val="000E686A"/>
    <w:rsid w:val="00147942"/>
    <w:rsid w:val="001C3A2D"/>
    <w:rsid w:val="001F73BB"/>
    <w:rsid w:val="00251673"/>
    <w:rsid w:val="00290697"/>
    <w:rsid w:val="00292D2E"/>
    <w:rsid w:val="0029382A"/>
    <w:rsid w:val="003B296B"/>
    <w:rsid w:val="003C4DB9"/>
    <w:rsid w:val="003E0522"/>
    <w:rsid w:val="004172FB"/>
    <w:rsid w:val="00487071"/>
    <w:rsid w:val="004C271D"/>
    <w:rsid w:val="00502CA3"/>
    <w:rsid w:val="0055091B"/>
    <w:rsid w:val="005943B2"/>
    <w:rsid w:val="005A22F1"/>
    <w:rsid w:val="005B4BEA"/>
    <w:rsid w:val="00626849"/>
    <w:rsid w:val="006D3F41"/>
    <w:rsid w:val="00746071"/>
    <w:rsid w:val="00751153"/>
    <w:rsid w:val="00751EB8"/>
    <w:rsid w:val="00775B22"/>
    <w:rsid w:val="00777F9B"/>
    <w:rsid w:val="00784F33"/>
    <w:rsid w:val="007C5381"/>
    <w:rsid w:val="007D0E40"/>
    <w:rsid w:val="00846724"/>
    <w:rsid w:val="00854CBE"/>
    <w:rsid w:val="00883A0A"/>
    <w:rsid w:val="008C3721"/>
    <w:rsid w:val="008D285D"/>
    <w:rsid w:val="00956F7F"/>
    <w:rsid w:val="00967611"/>
    <w:rsid w:val="009B7134"/>
    <w:rsid w:val="00A11651"/>
    <w:rsid w:val="00A24C27"/>
    <w:rsid w:val="00A25A1B"/>
    <w:rsid w:val="00A3561C"/>
    <w:rsid w:val="00A641F4"/>
    <w:rsid w:val="00A818E8"/>
    <w:rsid w:val="00B57137"/>
    <w:rsid w:val="00B67F1B"/>
    <w:rsid w:val="00B770CD"/>
    <w:rsid w:val="00C215D0"/>
    <w:rsid w:val="00C71392"/>
    <w:rsid w:val="00CA2273"/>
    <w:rsid w:val="00CD5BE6"/>
    <w:rsid w:val="00D02F06"/>
    <w:rsid w:val="00DF3A7D"/>
    <w:rsid w:val="00E100A9"/>
    <w:rsid w:val="00E12431"/>
    <w:rsid w:val="00E37627"/>
    <w:rsid w:val="00EA2E9B"/>
    <w:rsid w:val="00EA4E13"/>
    <w:rsid w:val="00F4605B"/>
    <w:rsid w:val="00F81CA3"/>
    <w:rsid w:val="00FC0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784F3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5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247</Words>
  <Characters>1439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                                                                                  APROBAT</dc:title>
  <dc:subject/>
  <dc:creator>ageorgiu</dc:creator>
  <cp:keywords/>
  <dc:description/>
  <cp:lastModifiedBy>imihnea</cp:lastModifiedBy>
  <cp:revision>3</cp:revision>
  <cp:lastPrinted>2012-12-21T06:49:00Z</cp:lastPrinted>
  <dcterms:created xsi:type="dcterms:W3CDTF">2013-01-15T08:38:00Z</dcterms:created>
  <dcterms:modified xsi:type="dcterms:W3CDTF">2013-01-15T08:39:00Z</dcterms:modified>
</cp:coreProperties>
</file>